
<file path=[Content_Types].xml><?xml version="1.0" encoding="utf-8"?>
<Types xmlns="http://schemas.openxmlformats.org/package/2006/content-types">
  <Default Extension="jpg&amp;ehk=Fc1vnERhbY6973HYSUJZ9w&amp;r=0&amp;pid=OfficeInsert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32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3"/>
        <w:gridCol w:w="1115"/>
        <w:gridCol w:w="371"/>
        <w:gridCol w:w="2858"/>
        <w:gridCol w:w="1641"/>
        <w:gridCol w:w="2894"/>
      </w:tblGrid>
      <w:tr w:rsidR="00650259" w:rsidRPr="00846B76" w14:paraId="0322CF34" w14:textId="77777777" w:rsidTr="00876904">
        <w:trPr>
          <w:trHeight w:val="444"/>
        </w:trPr>
        <w:sdt>
          <w:sdtPr>
            <w:id w:val="1621259925"/>
            <w:placeholder>
              <w:docPart w:val="E8C86CD4BC244AC488C66F6B961F324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07" w:type="pct"/>
                <w:gridSpan w:val="2"/>
                <w:vAlign w:val="bottom"/>
              </w:tcPr>
              <w:p w14:paraId="3DE55710" w14:textId="77777777" w:rsidR="00650259" w:rsidRPr="00846B76" w:rsidRDefault="00346DE2" w:rsidP="00346DE2">
                <w:r w:rsidRPr="00346DE2">
                  <w:t>First Name</w:t>
                </w:r>
              </w:p>
            </w:tc>
          </w:sdtContent>
        </w:sdt>
        <w:tc>
          <w:tcPr>
            <w:tcW w:w="3892" w:type="pct"/>
            <w:gridSpan w:val="4"/>
            <w:tcBorders>
              <w:bottom w:val="single" w:sz="4" w:space="0" w:color="auto"/>
            </w:tcBorders>
            <w:vAlign w:val="bottom"/>
          </w:tcPr>
          <w:p w14:paraId="2249C54D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44E954E0" w14:textId="77777777" w:rsidTr="00876904">
        <w:trPr>
          <w:trHeight w:val="431"/>
        </w:trPr>
        <w:sdt>
          <w:sdtPr>
            <w:id w:val="-1470592894"/>
            <w:placeholder>
              <w:docPart w:val="1B39E32571E44E3784E515C18555534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07" w:type="pct"/>
                <w:gridSpan w:val="2"/>
                <w:vAlign w:val="bottom"/>
              </w:tcPr>
              <w:p w14:paraId="6973A227" w14:textId="77777777" w:rsidR="00650259" w:rsidRPr="00846B76" w:rsidRDefault="00346DE2" w:rsidP="00346DE2">
                <w:r w:rsidRPr="00346DE2">
                  <w:t>Last Name</w:t>
                </w:r>
              </w:p>
            </w:tc>
          </w:sdtContent>
        </w:sdt>
        <w:tc>
          <w:tcPr>
            <w:tcW w:w="3892" w:type="pct"/>
            <w:gridSpan w:val="4"/>
            <w:tcBorders>
              <w:bottom w:val="single" w:sz="4" w:space="0" w:color="auto"/>
            </w:tcBorders>
            <w:vAlign w:val="bottom"/>
          </w:tcPr>
          <w:p w14:paraId="1420AF14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6B095145" w14:textId="77777777" w:rsidTr="00876904">
        <w:trPr>
          <w:trHeight w:val="444"/>
        </w:trPr>
        <w:sdt>
          <w:sdtPr>
            <w:id w:val="572943512"/>
            <w:placeholder>
              <w:docPart w:val="BA40732FD94E4497890792AAAEE6254B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07" w:type="pct"/>
                <w:gridSpan w:val="2"/>
                <w:vAlign w:val="bottom"/>
              </w:tcPr>
              <w:p w14:paraId="466A0192" w14:textId="77777777" w:rsidR="00650259" w:rsidRDefault="00346DE2" w:rsidP="00346DE2">
                <w:r w:rsidRPr="00346DE2">
                  <w:t>Address</w:t>
                </w:r>
              </w:p>
            </w:tc>
          </w:sdtContent>
        </w:sdt>
        <w:tc>
          <w:tcPr>
            <w:tcW w:w="3892" w:type="pct"/>
            <w:gridSpan w:val="4"/>
            <w:tcBorders>
              <w:bottom w:val="single" w:sz="4" w:space="0" w:color="auto"/>
            </w:tcBorders>
            <w:vAlign w:val="bottom"/>
          </w:tcPr>
          <w:p w14:paraId="6BCB22F7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0DEA8AA8" w14:textId="77777777" w:rsidTr="00876904">
        <w:trPr>
          <w:trHeight w:val="431"/>
        </w:trPr>
        <w:sdt>
          <w:sdtPr>
            <w:id w:val="-521243642"/>
            <w:placeholder>
              <w:docPart w:val="8670DCEBC1834F6DA663E58F369931F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07" w:type="pct"/>
                <w:gridSpan w:val="2"/>
                <w:vAlign w:val="bottom"/>
              </w:tcPr>
              <w:p w14:paraId="5F7FA180" w14:textId="77777777" w:rsidR="00650259" w:rsidRPr="00846B76" w:rsidRDefault="00346DE2" w:rsidP="00346DE2">
                <w:r w:rsidRPr="00346DE2">
                  <w:t>City/State/Zip</w:t>
                </w:r>
              </w:p>
            </w:tc>
          </w:sdtContent>
        </w:sdt>
        <w:tc>
          <w:tcPr>
            <w:tcW w:w="3892" w:type="pct"/>
            <w:gridSpan w:val="4"/>
            <w:tcBorders>
              <w:bottom w:val="single" w:sz="4" w:space="0" w:color="auto"/>
            </w:tcBorders>
            <w:vAlign w:val="bottom"/>
          </w:tcPr>
          <w:p w14:paraId="3E6398D2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3B27E5E7" w14:textId="77777777" w:rsidTr="00876904">
        <w:trPr>
          <w:trHeight w:val="444"/>
        </w:trPr>
        <w:sdt>
          <w:sdtPr>
            <w:id w:val="83577009"/>
            <w:placeholder>
              <w:docPart w:val="FBB8F43B232F46529DB85FC78AFFC2C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07" w:type="pct"/>
                <w:gridSpan w:val="2"/>
                <w:vAlign w:val="bottom"/>
              </w:tcPr>
              <w:p w14:paraId="79D604C0" w14:textId="77777777" w:rsidR="00650259" w:rsidRPr="00846B76" w:rsidRDefault="00346DE2" w:rsidP="00346DE2">
                <w:r w:rsidRPr="00346DE2">
                  <w:t>Home Phone</w:t>
                </w:r>
              </w:p>
            </w:tc>
          </w:sdtContent>
        </w:sdt>
        <w:tc>
          <w:tcPr>
            <w:tcW w:w="1619" w:type="pct"/>
            <w:gridSpan w:val="2"/>
            <w:tcBorders>
              <w:bottom w:val="single" w:sz="4" w:space="0" w:color="auto"/>
            </w:tcBorders>
            <w:vAlign w:val="bottom"/>
          </w:tcPr>
          <w:p w14:paraId="22814305" w14:textId="77777777" w:rsidR="00650259" w:rsidRPr="00846B76" w:rsidRDefault="00650259" w:rsidP="00346DE2">
            <w:pPr>
              <w:spacing w:before="240"/>
            </w:pPr>
          </w:p>
        </w:tc>
        <w:sdt>
          <w:sdtPr>
            <w:id w:val="-1074967882"/>
            <w:placeholder>
              <w:docPart w:val="ED6387D3D4F1459C91A3B1D447520B05"/>
            </w:placeholder>
            <w:temporary/>
            <w:showingPlcHdr/>
            <w15:appearance w15:val="hidden"/>
          </w:sdtPr>
          <w:sdtEndPr/>
          <w:sdtContent>
            <w:tc>
              <w:tcPr>
                <w:tcW w:w="823" w:type="pct"/>
                <w:vAlign w:val="bottom"/>
              </w:tcPr>
              <w:p w14:paraId="53F4E7AA" w14:textId="77777777" w:rsidR="00650259" w:rsidRPr="00846B76" w:rsidRDefault="00346DE2" w:rsidP="00346DE2">
                <w:r w:rsidRPr="00346DE2">
                  <w:t>Cell Phone</w:t>
                </w:r>
              </w:p>
            </w:tc>
          </w:sdtContent>
        </w:sdt>
        <w:tc>
          <w:tcPr>
            <w:tcW w:w="1450" w:type="pct"/>
            <w:tcBorders>
              <w:bottom w:val="single" w:sz="4" w:space="0" w:color="auto"/>
            </w:tcBorders>
            <w:vAlign w:val="bottom"/>
          </w:tcPr>
          <w:p w14:paraId="75683E38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30612DA8" w14:textId="77777777" w:rsidTr="00876904">
        <w:trPr>
          <w:trHeight w:val="431"/>
        </w:trPr>
        <w:sdt>
          <w:sdtPr>
            <w:id w:val="-965116832"/>
            <w:placeholder>
              <w:docPart w:val="DA109DA063A54519814A9D055E03A11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07" w:type="pct"/>
                <w:gridSpan w:val="2"/>
                <w:vAlign w:val="bottom"/>
              </w:tcPr>
              <w:p w14:paraId="04AB96A1" w14:textId="77777777" w:rsidR="00650259" w:rsidRPr="00846B76" w:rsidRDefault="00346DE2" w:rsidP="00346DE2">
                <w:r w:rsidRPr="00346DE2">
                  <w:t>Email</w:t>
                </w:r>
              </w:p>
            </w:tc>
          </w:sdtContent>
        </w:sdt>
        <w:tc>
          <w:tcPr>
            <w:tcW w:w="3892" w:type="pct"/>
            <w:gridSpan w:val="4"/>
            <w:tcBorders>
              <w:bottom w:val="single" w:sz="4" w:space="0" w:color="auto"/>
            </w:tcBorders>
            <w:vAlign w:val="bottom"/>
          </w:tcPr>
          <w:p w14:paraId="45BE4B72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66938BC8" w14:textId="77777777" w:rsidTr="00876904">
        <w:trPr>
          <w:trHeight w:val="40"/>
        </w:trPr>
        <w:tc>
          <w:tcPr>
            <w:tcW w:w="5000" w:type="pct"/>
            <w:gridSpan w:val="6"/>
            <w:shd w:val="clear" w:color="auto" w:fill="auto"/>
            <w:vAlign w:val="bottom"/>
          </w:tcPr>
          <w:p w14:paraId="1B214653" w14:textId="77777777" w:rsidR="00650259" w:rsidRPr="00846B76" w:rsidRDefault="00650259" w:rsidP="00346DE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346DE2" w:rsidRPr="00846B76" w14:paraId="04E07DD1" w14:textId="77777777" w:rsidTr="00876904">
        <w:trPr>
          <w:trHeight w:val="444"/>
        </w:trPr>
        <w:tc>
          <w:tcPr>
            <w:tcW w:w="5000" w:type="pct"/>
            <w:gridSpan w:val="6"/>
            <w:vAlign w:val="bottom"/>
          </w:tcPr>
          <w:p w14:paraId="4566693F" w14:textId="694EFAD1" w:rsidR="00346DE2" w:rsidRDefault="008F70A0" w:rsidP="001C4A3D">
            <w:pPr>
              <w:spacing w:before="240"/>
            </w:pPr>
            <w:r>
              <w:t>Please let us know the following:</w:t>
            </w:r>
          </w:p>
        </w:tc>
      </w:tr>
      <w:tr w:rsidR="008F70A0" w:rsidRPr="00846B76" w14:paraId="0031A05B" w14:textId="77777777" w:rsidTr="00876904">
        <w:trPr>
          <w:trHeight w:val="991"/>
        </w:trPr>
        <w:tc>
          <w:tcPr>
            <w:tcW w:w="548" w:type="pct"/>
          </w:tcPr>
          <w:p w14:paraId="33476BEE" w14:textId="1BCF05BC" w:rsidR="008F70A0" w:rsidRPr="00346DE2" w:rsidRDefault="008F70A0" w:rsidP="008F70A0">
            <w:pPr>
              <w:spacing w:before="120"/>
              <w:ind w:left="432"/>
              <w:rPr>
                <w:sz w:val="36"/>
              </w:rPr>
            </w:pPr>
            <w:r w:rsidRPr="0092062C">
              <w:rPr>
                <w:rFonts w:ascii="Times New Roman" w:eastAsia="Times New Roman" w:hAnsi="Times New Roman" w:cs="Times New Roman"/>
                <w:b/>
              </w:rPr>
              <w:t>(1)</w:t>
            </w:r>
          </w:p>
        </w:tc>
        <w:tc>
          <w:tcPr>
            <w:tcW w:w="4452" w:type="pct"/>
            <w:gridSpan w:val="5"/>
          </w:tcPr>
          <w:p w14:paraId="60DEDF21" w14:textId="77777777" w:rsidR="00644AC0" w:rsidRDefault="008F70A0" w:rsidP="008F70A0">
            <w:pPr>
              <w:rPr>
                <w:rFonts w:ascii="Times New Roman" w:eastAsia="Times New Roman" w:hAnsi="Times New Roman" w:cs="Times New Roman"/>
              </w:rPr>
            </w:pPr>
            <w:r w:rsidRPr="0092062C">
              <w:rPr>
                <w:rFonts w:ascii="Times New Roman" w:eastAsia="Times New Roman" w:hAnsi="Times New Roman" w:cs="Times New Roman"/>
              </w:rPr>
              <w:t>In advance of the Shop’s reopening, can you volunteer time to help with clean-up and getting the shop ready for the parking lot “blow-out sale”</w:t>
            </w:r>
          </w:p>
          <w:p w14:paraId="0773919D" w14:textId="419B4543" w:rsidR="008F70A0" w:rsidRDefault="008F70A0" w:rsidP="008F70A0">
            <w:pPr>
              <w:rPr>
                <w:rFonts w:ascii="Times New Roman" w:eastAsia="Times New Roman" w:hAnsi="Times New Roman" w:cs="Times New Roman"/>
              </w:rPr>
            </w:pPr>
            <w:r w:rsidRPr="0092062C">
              <w:rPr>
                <w:rFonts w:ascii="Times New Roman" w:eastAsia="Times New Roman" w:hAnsi="Times New Roman" w:cs="Times New Roman"/>
              </w:rPr>
              <w:t>? Y</w:t>
            </w:r>
            <w:r w:rsidR="00644AC0">
              <w:rPr>
                <w:rFonts w:ascii="Times New Roman" w:eastAsia="Times New Roman" w:hAnsi="Times New Roman" w:cs="Times New Roman"/>
              </w:rPr>
              <w:t>es</w:t>
            </w:r>
            <w:r w:rsidRPr="0092062C">
              <w:rPr>
                <w:rFonts w:ascii="Times New Roman" w:eastAsia="Times New Roman" w:hAnsi="Times New Roman" w:cs="Times New Roman"/>
              </w:rPr>
              <w:t xml:space="preserve"> or </w:t>
            </w:r>
            <w:r w:rsidR="00556566" w:rsidRPr="0092062C">
              <w:rPr>
                <w:rFonts w:ascii="Times New Roman" w:eastAsia="Times New Roman" w:hAnsi="Times New Roman" w:cs="Times New Roman"/>
              </w:rPr>
              <w:t>N</w:t>
            </w:r>
            <w:r w:rsidR="00556566">
              <w:rPr>
                <w:rFonts w:ascii="Times New Roman" w:eastAsia="Times New Roman" w:hAnsi="Times New Roman" w:cs="Times New Roman"/>
              </w:rPr>
              <w:t>o _</w:t>
            </w:r>
            <w:r w:rsidR="008640D1">
              <w:rPr>
                <w:rFonts w:ascii="Times New Roman" w:eastAsia="Times New Roman" w:hAnsi="Times New Roman" w:cs="Times New Roman"/>
              </w:rPr>
              <w:t>___________________________________________</w:t>
            </w:r>
          </w:p>
          <w:p w14:paraId="56045B5B" w14:textId="3042A2FD" w:rsidR="008F70A0" w:rsidRDefault="008F70A0" w:rsidP="008F70A0"/>
        </w:tc>
      </w:tr>
      <w:tr w:rsidR="008F70A0" w:rsidRPr="00846B76" w14:paraId="27643CD4" w14:textId="77777777" w:rsidTr="00876904">
        <w:trPr>
          <w:trHeight w:val="490"/>
        </w:trPr>
        <w:tc>
          <w:tcPr>
            <w:tcW w:w="548" w:type="pct"/>
          </w:tcPr>
          <w:p w14:paraId="0AE184ED" w14:textId="6DBCDC57" w:rsidR="008F70A0" w:rsidRPr="00346DE2" w:rsidRDefault="008F70A0" w:rsidP="008F70A0">
            <w:pPr>
              <w:spacing w:before="120"/>
              <w:ind w:left="432"/>
              <w:rPr>
                <w:sz w:val="36"/>
              </w:rPr>
            </w:pPr>
            <w:r w:rsidRPr="001A1A2C">
              <w:rPr>
                <w:rFonts w:ascii="Times New Roman" w:eastAsia="Times New Roman" w:hAnsi="Times New Roman" w:cs="Times New Roman"/>
              </w:rPr>
              <w:t>(2)</w:t>
            </w:r>
          </w:p>
        </w:tc>
        <w:tc>
          <w:tcPr>
            <w:tcW w:w="4452" w:type="pct"/>
            <w:gridSpan w:val="5"/>
          </w:tcPr>
          <w:p w14:paraId="08B51E9E" w14:textId="0AC8FC10" w:rsidR="008F70A0" w:rsidRDefault="008F70A0" w:rsidP="008F70A0">
            <w:r w:rsidRPr="001A1A2C">
              <w:rPr>
                <w:rFonts w:ascii="Times New Roman" w:eastAsia="Times New Roman" w:hAnsi="Times New Roman" w:cs="Times New Roman"/>
              </w:rPr>
              <w:t>What type of volunteer work are you most interested in? (Training will be available, if needed) </w:t>
            </w:r>
          </w:p>
        </w:tc>
      </w:tr>
      <w:tr w:rsidR="00346DE2" w:rsidRPr="00846B76" w14:paraId="52C674C3" w14:textId="77777777" w:rsidTr="00876904">
        <w:trPr>
          <w:trHeight w:val="375"/>
        </w:trPr>
        <w:tc>
          <w:tcPr>
            <w:tcW w:w="548" w:type="pct"/>
          </w:tcPr>
          <w:p w14:paraId="4B7E4664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</w:p>
        </w:tc>
        <w:tc>
          <w:tcPr>
            <w:tcW w:w="4452" w:type="pct"/>
            <w:gridSpan w:val="5"/>
            <w:vAlign w:val="bottom"/>
          </w:tcPr>
          <w:p w14:paraId="465F582C" w14:textId="1005B66F" w:rsidR="00346DE2" w:rsidRDefault="008F70A0" w:rsidP="00346DE2">
            <w:r w:rsidRPr="008F70A0">
              <w:t>Donation intake</w:t>
            </w:r>
            <w:r w:rsidR="008640D1">
              <w:t xml:space="preserve">   </w:t>
            </w:r>
            <w:sdt>
              <w:sdtPr>
                <w:id w:val="-13356775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40D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640D1">
              <w:t xml:space="preserve">  </w:t>
            </w:r>
            <w:r w:rsidR="008640D1" w:rsidRPr="008640D1">
              <w:rPr>
                <w:b/>
                <w:bCs/>
              </w:rPr>
              <w:t>click here</w:t>
            </w:r>
          </w:p>
        </w:tc>
      </w:tr>
      <w:tr w:rsidR="00346DE2" w:rsidRPr="00846B76" w14:paraId="7528E252" w14:textId="77777777" w:rsidTr="00876904">
        <w:trPr>
          <w:trHeight w:val="535"/>
        </w:trPr>
        <w:tc>
          <w:tcPr>
            <w:tcW w:w="548" w:type="pct"/>
          </w:tcPr>
          <w:p w14:paraId="227A4272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4452" w:type="pct"/>
            <w:gridSpan w:val="5"/>
            <w:vAlign w:val="bottom"/>
          </w:tcPr>
          <w:p w14:paraId="7BC29BEC" w14:textId="7ACB0B7B" w:rsidR="008640D1" w:rsidRDefault="008F70A0" w:rsidP="00346DE2">
            <w:r w:rsidRPr="008F70A0">
              <w:t xml:space="preserve">Sorting, preparing items, and pricing items for the sales </w:t>
            </w:r>
            <w:r w:rsidR="008640D1" w:rsidRPr="008F70A0">
              <w:t>floor.</w:t>
            </w:r>
          </w:p>
          <w:p w14:paraId="4753CE94" w14:textId="23308E86" w:rsidR="00346DE2" w:rsidRDefault="008640D1" w:rsidP="00346DE2">
            <w:sdt>
              <w:sdtPr>
                <w:id w:val="17443696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Pr="008640D1">
              <w:rPr>
                <w:b/>
                <w:bCs/>
              </w:rPr>
              <w:t>click here</w:t>
            </w:r>
          </w:p>
        </w:tc>
      </w:tr>
      <w:tr w:rsidR="00346DE2" w:rsidRPr="00846B76" w14:paraId="47A64446" w14:textId="77777777" w:rsidTr="00876904">
        <w:trPr>
          <w:trHeight w:val="535"/>
        </w:trPr>
        <w:tc>
          <w:tcPr>
            <w:tcW w:w="548" w:type="pct"/>
          </w:tcPr>
          <w:p w14:paraId="3C7F6CD5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4452" w:type="pct"/>
            <w:gridSpan w:val="5"/>
            <w:vAlign w:val="bottom"/>
          </w:tcPr>
          <w:p w14:paraId="19D88D49" w14:textId="77777777" w:rsidR="008F70A0" w:rsidRDefault="008F70A0" w:rsidP="00346DE2">
            <w:r w:rsidRPr="008F70A0">
              <w:t xml:space="preserve">Working on the sales floor (must include </w:t>
            </w:r>
            <w:r w:rsidR="008640D1" w:rsidRPr="008F70A0">
              <w:t>cashiering)</w:t>
            </w:r>
            <w:r w:rsidR="008640D1">
              <w:t xml:space="preserve">  </w:t>
            </w:r>
            <w:sdt>
              <w:sdtPr>
                <w:id w:val="-806727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640D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640D1">
              <w:t xml:space="preserve"> </w:t>
            </w:r>
            <w:r w:rsidR="008640D1" w:rsidRPr="008640D1">
              <w:rPr>
                <w:b/>
                <w:bCs/>
              </w:rPr>
              <w:t>click here</w:t>
            </w:r>
          </w:p>
          <w:p w14:paraId="7F7F09C2" w14:textId="100E90E0" w:rsidR="008640D1" w:rsidRDefault="008640D1" w:rsidP="00346DE2"/>
        </w:tc>
      </w:tr>
      <w:tr w:rsidR="00346DE2" w:rsidRPr="00846B76" w14:paraId="4721BD7B" w14:textId="77777777" w:rsidTr="00876904">
        <w:trPr>
          <w:trHeight w:val="535"/>
        </w:trPr>
        <w:tc>
          <w:tcPr>
            <w:tcW w:w="548" w:type="pct"/>
          </w:tcPr>
          <w:p w14:paraId="50960161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4452" w:type="pct"/>
            <w:gridSpan w:val="5"/>
            <w:vAlign w:val="bottom"/>
          </w:tcPr>
          <w:p w14:paraId="25BFB8D0" w14:textId="38D49268" w:rsidR="00346DE2" w:rsidRDefault="008F70A0" w:rsidP="00346DE2">
            <w:r w:rsidRPr="008F70A0">
              <w:t xml:space="preserve">Helping with media and ongoing communications, as well as the online sales platform  </w:t>
            </w:r>
            <w:sdt>
              <w:sdtPr>
                <w:id w:val="-912770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640D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640D1">
              <w:t xml:space="preserve"> </w:t>
            </w:r>
            <w:r w:rsidR="008640D1" w:rsidRPr="008640D1">
              <w:rPr>
                <w:b/>
                <w:bCs/>
              </w:rPr>
              <w:t>click here</w:t>
            </w:r>
          </w:p>
        </w:tc>
      </w:tr>
      <w:tr w:rsidR="008F70A0" w:rsidRPr="00846B76" w14:paraId="01B69050" w14:textId="77777777" w:rsidTr="00876904">
        <w:trPr>
          <w:trHeight w:val="740"/>
        </w:trPr>
        <w:tc>
          <w:tcPr>
            <w:tcW w:w="548" w:type="pct"/>
          </w:tcPr>
          <w:p w14:paraId="746F012E" w14:textId="3D767EC7" w:rsidR="008F70A0" w:rsidRPr="00346DE2" w:rsidRDefault="008F70A0" w:rsidP="008F70A0">
            <w:pPr>
              <w:spacing w:before="120"/>
              <w:ind w:left="432"/>
              <w:rPr>
                <w:sz w:val="36"/>
              </w:rPr>
            </w:pPr>
            <w:r w:rsidRPr="006D081A">
              <w:rPr>
                <w:rFonts w:ascii="Times New Roman" w:eastAsia="Times New Roman" w:hAnsi="Times New Roman" w:cs="Times New Roman"/>
              </w:rPr>
              <w:t>(3)</w:t>
            </w:r>
          </w:p>
        </w:tc>
        <w:tc>
          <w:tcPr>
            <w:tcW w:w="4452" w:type="pct"/>
            <w:gridSpan w:val="5"/>
          </w:tcPr>
          <w:p w14:paraId="618D3852" w14:textId="0C9F85BF" w:rsidR="008F70A0" w:rsidRDefault="008F70A0" w:rsidP="008F70A0">
            <w:r w:rsidRPr="006D081A">
              <w:rPr>
                <w:rFonts w:ascii="Times New Roman" w:eastAsia="Times New Roman" w:hAnsi="Times New Roman" w:cs="Times New Roman"/>
              </w:rPr>
              <w:t>How often can you volunteer?   (e.g., # of days per week, # of days per month, as a substitute only, etc</w:t>
            </w:r>
            <w:r w:rsidRPr="006D081A">
              <w:rPr>
                <w:rFonts w:ascii="Times New Roman" w:eastAsia="Times New Roman" w:hAnsi="Times New Roman" w:cs="Times New Roman"/>
                <w:color w:val="222222"/>
              </w:rPr>
              <w:t>.)  Which day(s) can you volunteer (e.g., Tuesdays and Fridays, Saturday only, etc.</w:t>
            </w:r>
          </w:p>
        </w:tc>
      </w:tr>
      <w:tr w:rsidR="00346DE2" w:rsidRPr="00846B76" w14:paraId="7787AE47" w14:textId="77777777" w:rsidTr="00876904">
        <w:trPr>
          <w:trHeight w:val="375"/>
        </w:trPr>
        <w:tc>
          <w:tcPr>
            <w:tcW w:w="548" w:type="pct"/>
          </w:tcPr>
          <w:p w14:paraId="53CAFD77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745" w:type="pct"/>
            <w:gridSpan w:val="2"/>
            <w:vAlign w:val="bottom"/>
          </w:tcPr>
          <w:p w14:paraId="2D6AA51C" w14:textId="3645572E" w:rsidR="00346DE2" w:rsidRDefault="008F70A0" w:rsidP="00346DE2">
            <w:r>
              <w:t xml:space="preserve"># Days  </w:t>
            </w:r>
          </w:p>
        </w:tc>
        <w:tc>
          <w:tcPr>
            <w:tcW w:w="3707" w:type="pct"/>
            <w:gridSpan w:val="3"/>
            <w:tcBorders>
              <w:bottom w:val="single" w:sz="4" w:space="0" w:color="auto"/>
            </w:tcBorders>
            <w:vAlign w:val="bottom"/>
          </w:tcPr>
          <w:p w14:paraId="6F4CFCB5" w14:textId="551C24E5" w:rsidR="00346DE2" w:rsidRDefault="00346DE2" w:rsidP="00346DE2">
            <w:pPr>
              <w:spacing w:before="120"/>
            </w:pPr>
          </w:p>
        </w:tc>
      </w:tr>
      <w:tr w:rsidR="00346DE2" w:rsidRPr="00846B76" w14:paraId="7FC06373" w14:textId="77777777" w:rsidTr="00876904">
        <w:trPr>
          <w:trHeight w:val="375"/>
        </w:trPr>
        <w:tc>
          <w:tcPr>
            <w:tcW w:w="548" w:type="pct"/>
          </w:tcPr>
          <w:p w14:paraId="2B35C3D1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745" w:type="pct"/>
            <w:gridSpan w:val="2"/>
            <w:vAlign w:val="bottom"/>
          </w:tcPr>
          <w:p w14:paraId="48A603AA" w14:textId="39116B24" w:rsidR="00346DE2" w:rsidRDefault="008640D1" w:rsidP="00346DE2">
            <w:r>
              <w:t>#D</w:t>
            </w:r>
            <w:r w:rsidR="00380FFD">
              <w:t>a</w:t>
            </w:r>
            <w:r>
              <w:t>y</w:t>
            </w:r>
            <w:r w:rsidR="00380FFD">
              <w:t>s</w:t>
            </w:r>
            <w:r>
              <w:t xml:space="preserve">/Mo </w:t>
            </w:r>
          </w:p>
        </w:tc>
        <w:tc>
          <w:tcPr>
            <w:tcW w:w="3707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3E76953" w14:textId="5119B38D" w:rsidR="00346DE2" w:rsidRDefault="00346DE2" w:rsidP="00346DE2">
            <w:pPr>
              <w:spacing w:before="120"/>
            </w:pPr>
          </w:p>
        </w:tc>
      </w:tr>
      <w:tr w:rsidR="00346DE2" w:rsidRPr="00846B76" w14:paraId="0B158F3E" w14:textId="77777777" w:rsidTr="00876904">
        <w:trPr>
          <w:trHeight w:val="375"/>
        </w:trPr>
        <w:tc>
          <w:tcPr>
            <w:tcW w:w="548" w:type="pct"/>
          </w:tcPr>
          <w:p w14:paraId="12B42BDD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745" w:type="pct"/>
            <w:gridSpan w:val="2"/>
            <w:vAlign w:val="bottom"/>
          </w:tcPr>
          <w:p w14:paraId="25038525" w14:textId="453BC641" w:rsidR="00346DE2" w:rsidRDefault="008640D1" w:rsidP="00346DE2">
            <w:r>
              <w:t xml:space="preserve">Sub </w:t>
            </w:r>
            <w:r w:rsidR="00380FFD">
              <w:t>or?</w:t>
            </w:r>
          </w:p>
        </w:tc>
        <w:tc>
          <w:tcPr>
            <w:tcW w:w="3707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3179757" w14:textId="77777777" w:rsidR="00346DE2" w:rsidRDefault="00346DE2" w:rsidP="00346DE2">
            <w:pPr>
              <w:spacing w:before="120"/>
            </w:pPr>
          </w:p>
        </w:tc>
      </w:tr>
      <w:tr w:rsidR="00346DE2" w:rsidRPr="00846B76" w14:paraId="5422A54D" w14:textId="77777777" w:rsidTr="00876904">
        <w:trPr>
          <w:trHeight w:val="375"/>
        </w:trPr>
        <w:tc>
          <w:tcPr>
            <w:tcW w:w="548" w:type="pct"/>
          </w:tcPr>
          <w:p w14:paraId="5524FE8F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745" w:type="pct"/>
            <w:gridSpan w:val="2"/>
            <w:vAlign w:val="bottom"/>
          </w:tcPr>
          <w:p w14:paraId="0746A745" w14:textId="29917B68" w:rsidR="00346DE2" w:rsidRDefault="00876904" w:rsidP="00346DE2">
            <w:r>
              <w:t>Which</w:t>
            </w:r>
            <w:r w:rsidR="00380FFD">
              <w:t xml:space="preserve"> Days </w:t>
            </w:r>
          </w:p>
        </w:tc>
        <w:tc>
          <w:tcPr>
            <w:tcW w:w="3707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C8BA416" w14:textId="77777777" w:rsidR="00346DE2" w:rsidRDefault="00346DE2" w:rsidP="00346DE2">
            <w:pPr>
              <w:spacing w:before="120"/>
            </w:pPr>
          </w:p>
        </w:tc>
      </w:tr>
      <w:tr w:rsidR="00346DE2" w:rsidRPr="00846B76" w14:paraId="4E6C357D" w14:textId="77777777" w:rsidTr="00876904">
        <w:trPr>
          <w:trHeight w:val="375"/>
        </w:trPr>
        <w:tc>
          <w:tcPr>
            <w:tcW w:w="548" w:type="pct"/>
          </w:tcPr>
          <w:p w14:paraId="502C557C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sdt>
          <w:sdtPr>
            <w:id w:val="-1822651876"/>
            <w:placeholder>
              <w:docPart w:val="3AE45EA1D2954F7B806B4ADD23A32F64"/>
            </w:placeholder>
            <w:temporary/>
            <w:showingPlcHdr/>
            <w15:appearance w15:val="hidden"/>
          </w:sdtPr>
          <w:sdtEndPr/>
          <w:sdtContent>
            <w:tc>
              <w:tcPr>
                <w:tcW w:w="745" w:type="pct"/>
                <w:gridSpan w:val="2"/>
                <w:vAlign w:val="bottom"/>
              </w:tcPr>
              <w:p w14:paraId="4FD86012" w14:textId="77777777" w:rsidR="00346DE2" w:rsidRDefault="00346DE2" w:rsidP="00346DE2">
                <w:r w:rsidRPr="00A700A8">
                  <w:t>Other:</w:t>
                </w:r>
              </w:p>
            </w:tc>
          </w:sdtContent>
        </w:sdt>
        <w:tc>
          <w:tcPr>
            <w:tcW w:w="3707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AEA6D34" w14:textId="77777777" w:rsidR="00346DE2" w:rsidRDefault="00346DE2" w:rsidP="00346DE2">
            <w:pPr>
              <w:spacing w:before="120"/>
            </w:pPr>
          </w:p>
        </w:tc>
      </w:tr>
      <w:tr w:rsidR="00346DE2" w:rsidRPr="00846B76" w14:paraId="774C66C6" w14:textId="77777777" w:rsidTr="00876904">
        <w:trPr>
          <w:trHeight w:val="375"/>
        </w:trPr>
        <w:tc>
          <w:tcPr>
            <w:tcW w:w="548" w:type="pct"/>
          </w:tcPr>
          <w:p w14:paraId="284CCED5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sdt>
          <w:sdtPr>
            <w:id w:val="1054511409"/>
            <w:placeholder>
              <w:docPart w:val="2FA18EA080844FBAB67B116670D5D6C0"/>
            </w:placeholder>
            <w:temporary/>
            <w:showingPlcHdr/>
            <w15:appearance w15:val="hidden"/>
          </w:sdtPr>
          <w:sdtEndPr/>
          <w:sdtContent>
            <w:tc>
              <w:tcPr>
                <w:tcW w:w="745" w:type="pct"/>
                <w:gridSpan w:val="2"/>
                <w:vAlign w:val="bottom"/>
              </w:tcPr>
              <w:p w14:paraId="25A793BA" w14:textId="77777777" w:rsidR="00346DE2" w:rsidRDefault="00346DE2" w:rsidP="00346DE2">
                <w:r w:rsidRPr="00A700A8">
                  <w:t>Other:</w:t>
                </w:r>
              </w:p>
            </w:tc>
          </w:sdtContent>
        </w:sdt>
        <w:tc>
          <w:tcPr>
            <w:tcW w:w="3707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8DB11F3" w14:textId="77777777" w:rsidR="00346DE2" w:rsidRDefault="00346DE2" w:rsidP="00346DE2">
            <w:pPr>
              <w:spacing w:before="120"/>
            </w:pPr>
          </w:p>
        </w:tc>
      </w:tr>
    </w:tbl>
    <w:p w14:paraId="4B06621E" w14:textId="77777777" w:rsidR="00CE6104" w:rsidRPr="00E677FE" w:rsidRDefault="00CE6104" w:rsidP="00E677FE">
      <w:pPr>
        <w:spacing w:after="0"/>
        <w:rPr>
          <w:sz w:val="16"/>
          <w:szCs w:val="16"/>
        </w:rPr>
      </w:pPr>
    </w:p>
    <w:sectPr w:rsidR="00CE6104" w:rsidRPr="00E677FE" w:rsidSect="002462F3">
      <w:headerReference w:type="default" r:id="rId10"/>
      <w:footerReference w:type="default" r:id="rId11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0D3D5C" w14:textId="77777777" w:rsidR="00D6209E" w:rsidRDefault="00D6209E" w:rsidP="00650259">
      <w:pPr>
        <w:spacing w:after="0" w:line="240" w:lineRule="auto"/>
      </w:pPr>
      <w:r>
        <w:separator/>
      </w:r>
    </w:p>
  </w:endnote>
  <w:endnote w:type="continuationSeparator" w:id="0">
    <w:p w14:paraId="41D9FE38" w14:textId="77777777" w:rsidR="00D6209E" w:rsidRDefault="00D6209E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14E5367-256F-4BC5-B9DC-770225897BA1}"/>
    <w:embedBold r:id="rId2" w:fontKey="{D6EDED41-AFA6-4CF7-9DAC-A6A29982033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4AA91E03-66C5-4041-91B9-24104D984009}"/>
    <w:embedBold r:id="rId4" w:fontKey="{5328E5B7-13D5-4463-BF24-22B3EFB4B8BD}"/>
    <w:embedItalic r:id="rId5" w:fontKey="{D0252E8B-0153-4390-A1C7-E1AB03F79C24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8D2256E5-4A29-4257-91FF-87E7BE9B2E36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98EA7EB8-D8BD-410A-A4EF-C450DF52731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9A0ACC79-3100-4E3A-97AF-6F820BF839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438" w:type="dxa"/>
      <w:tblLook w:val="04A0" w:firstRow="1" w:lastRow="0" w:firstColumn="1" w:lastColumn="0" w:noHBand="0" w:noVBand="1"/>
    </w:tblPr>
    <w:tblGrid>
      <w:gridCol w:w="4719"/>
      <w:gridCol w:w="4719"/>
    </w:tblGrid>
    <w:tr w:rsidR="002462F3" w:rsidRPr="002462F3" w14:paraId="4D4C8A77" w14:textId="77777777" w:rsidTr="00380FFD">
      <w:trPr>
        <w:trHeight w:val="274"/>
      </w:trPr>
      <w:tc>
        <w:tcPr>
          <w:tcW w:w="4719" w:type="dxa"/>
          <w:vAlign w:val="center"/>
        </w:tcPr>
        <w:p w14:paraId="5D291CB5" w14:textId="78DEED79" w:rsidR="002462F3" w:rsidRPr="008640D1" w:rsidRDefault="008640D1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24"/>
              <w:szCs w:val="24"/>
            </w:rPr>
          </w:pPr>
          <w:r w:rsidRPr="008640D1">
            <w:rPr>
              <w:sz w:val="24"/>
              <w:szCs w:val="24"/>
            </w:rPr>
            <w:t>Saint Margaret’s Thrift Shop</w:t>
          </w:r>
        </w:p>
      </w:tc>
      <w:tc>
        <w:tcPr>
          <w:tcW w:w="4719" w:type="dxa"/>
          <w:vAlign w:val="center"/>
        </w:tcPr>
        <w:p w14:paraId="0D3F37CE" w14:textId="5D62C8A9" w:rsidR="002462F3" w:rsidRPr="002462F3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0C68CCA7" w14:textId="77777777" w:rsidR="00731F26" w:rsidRDefault="00731F26" w:rsidP="000017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2908EB" w14:textId="77777777" w:rsidR="00D6209E" w:rsidRDefault="00D6209E" w:rsidP="00650259">
      <w:pPr>
        <w:spacing w:after="0" w:line="240" w:lineRule="auto"/>
      </w:pPr>
      <w:r>
        <w:separator/>
      </w:r>
    </w:p>
  </w:footnote>
  <w:footnote w:type="continuationSeparator" w:id="0">
    <w:p w14:paraId="784E4D90" w14:textId="77777777" w:rsidR="00D6209E" w:rsidRDefault="00D6209E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59" w:type="dxa"/>
      <w:shd w:val="clear" w:color="auto" w:fill="731F1C" w:themeFill="accent5"/>
      <w:tblLook w:val="04A0" w:firstRow="1" w:lastRow="0" w:firstColumn="1" w:lastColumn="0" w:noHBand="0" w:noVBand="1"/>
    </w:tblPr>
    <w:tblGrid>
      <w:gridCol w:w="1658"/>
      <w:gridCol w:w="8001"/>
    </w:tblGrid>
    <w:tr w:rsidR="00731F26" w:rsidRPr="00731F26" w14:paraId="4FD04BC9" w14:textId="77777777" w:rsidTr="007210BE">
      <w:trPr>
        <w:trHeight w:val="685"/>
      </w:trPr>
      <w:tc>
        <w:tcPr>
          <w:tcW w:w="1658" w:type="dxa"/>
          <w:shd w:val="clear" w:color="auto" w:fill="731F1C" w:themeFill="accent5"/>
          <w:vAlign w:val="center"/>
        </w:tcPr>
        <w:p w14:paraId="59B340C6" w14:textId="77777777" w:rsidR="00576892" w:rsidRPr="00731F26" w:rsidRDefault="00D27C15" w:rsidP="00731F26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027473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  <w:highlight w:val="green"/>
            </w:rPr>
            <w:drawing>
              <wp:inline distT="0" distB="0" distL="0" distR="0" wp14:anchorId="5ECEE4FD" wp14:editId="4233999F">
                <wp:extent cx="883868" cy="405765"/>
                <wp:effectExtent l="0" t="0" r="0" b="0"/>
                <wp:docPr id="1" name="Graphic 1" descr="raised hand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 rotWithShape="1">
                        <a:blip r:embed="rId1">
                          <a:clrChange>
                            <a:clrFrom>
                              <a:srgbClr val="FEFEFE"/>
                            </a:clrFrom>
                            <a:clrTo>
                              <a:srgbClr val="FEFEFE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7537"/>
                        <a:stretch/>
                      </pic:blipFill>
                      <pic:spPr bwMode="auto">
                        <a:xfrm>
                          <a:off x="0" y="0"/>
                          <a:ext cx="888868" cy="40806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1" w:type="dxa"/>
          <w:shd w:val="clear" w:color="auto" w:fill="731F1C" w:themeFill="accent5"/>
          <w:vAlign w:val="center"/>
        </w:tcPr>
        <w:p w14:paraId="4CC8D641" w14:textId="77A4BBB8" w:rsidR="00576892" w:rsidRPr="00731F26" w:rsidRDefault="00027473" w:rsidP="00731F26">
          <w:pPr>
            <w:spacing w:after="0"/>
            <w:rPr>
              <w:rFonts w:ascii="Corbel" w:eastAsia="Calibri" w:hAnsi="Corbel" w:cs="Times New Roman"/>
              <w:color w:val="FFFFFF"/>
              <w:sz w:val="44"/>
            </w:rPr>
          </w:pPr>
          <w:r>
            <w:rPr>
              <w:rFonts w:ascii="Corbel" w:eastAsia="Calibri" w:hAnsi="Corbel" w:cs="Times New Roman"/>
              <w:color w:val="FFFFFF"/>
              <w:sz w:val="44"/>
            </w:rPr>
            <w:t>Saint Margaret’s Thrift Shop Volunteer</w:t>
          </w:r>
        </w:p>
      </w:tc>
    </w:tr>
  </w:tbl>
  <w:p w14:paraId="04F84580" w14:textId="77777777" w:rsidR="00650259" w:rsidRDefault="00650259" w:rsidP="00731F26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70A0"/>
    <w:rsid w:val="0000174F"/>
    <w:rsid w:val="00012F28"/>
    <w:rsid w:val="000161DD"/>
    <w:rsid w:val="00027473"/>
    <w:rsid w:val="00052382"/>
    <w:rsid w:val="0006568A"/>
    <w:rsid w:val="00076F0F"/>
    <w:rsid w:val="00084253"/>
    <w:rsid w:val="000D1F49"/>
    <w:rsid w:val="001727CA"/>
    <w:rsid w:val="001C4A3D"/>
    <w:rsid w:val="002462F3"/>
    <w:rsid w:val="002C56E6"/>
    <w:rsid w:val="00346DE2"/>
    <w:rsid w:val="003542E0"/>
    <w:rsid w:val="00361E11"/>
    <w:rsid w:val="00380FFD"/>
    <w:rsid w:val="003B4744"/>
    <w:rsid w:val="003F0847"/>
    <w:rsid w:val="0040090B"/>
    <w:rsid w:val="0046302A"/>
    <w:rsid w:val="00487D2D"/>
    <w:rsid w:val="004D5D62"/>
    <w:rsid w:val="005112D0"/>
    <w:rsid w:val="00556566"/>
    <w:rsid w:val="00577E06"/>
    <w:rsid w:val="005A3BF7"/>
    <w:rsid w:val="005F2035"/>
    <w:rsid w:val="005F7990"/>
    <w:rsid w:val="0063739C"/>
    <w:rsid w:val="00644AC0"/>
    <w:rsid w:val="00650259"/>
    <w:rsid w:val="006E629B"/>
    <w:rsid w:val="007210BE"/>
    <w:rsid w:val="00731F26"/>
    <w:rsid w:val="00760D65"/>
    <w:rsid w:val="00770F25"/>
    <w:rsid w:val="007A35A8"/>
    <w:rsid w:val="007B0A85"/>
    <w:rsid w:val="007C6A52"/>
    <w:rsid w:val="0082043E"/>
    <w:rsid w:val="008640D1"/>
    <w:rsid w:val="00876904"/>
    <w:rsid w:val="008E203A"/>
    <w:rsid w:val="008F70A0"/>
    <w:rsid w:val="0091229C"/>
    <w:rsid w:val="00940E73"/>
    <w:rsid w:val="0098597D"/>
    <w:rsid w:val="009F619A"/>
    <w:rsid w:val="009F6DDE"/>
    <w:rsid w:val="00A07415"/>
    <w:rsid w:val="00A370A8"/>
    <w:rsid w:val="00A65D5E"/>
    <w:rsid w:val="00AA2CE7"/>
    <w:rsid w:val="00B25CE8"/>
    <w:rsid w:val="00BB4CF3"/>
    <w:rsid w:val="00BD4753"/>
    <w:rsid w:val="00BD5CB1"/>
    <w:rsid w:val="00BE62EE"/>
    <w:rsid w:val="00C003BA"/>
    <w:rsid w:val="00C46878"/>
    <w:rsid w:val="00CB4A51"/>
    <w:rsid w:val="00CD4532"/>
    <w:rsid w:val="00CD47B0"/>
    <w:rsid w:val="00CE6104"/>
    <w:rsid w:val="00CE7918"/>
    <w:rsid w:val="00D16163"/>
    <w:rsid w:val="00D27C15"/>
    <w:rsid w:val="00D6209E"/>
    <w:rsid w:val="00D76B84"/>
    <w:rsid w:val="00DB3FAD"/>
    <w:rsid w:val="00E61C09"/>
    <w:rsid w:val="00E677FE"/>
    <w:rsid w:val="00EB3B58"/>
    <w:rsid w:val="00EB563B"/>
    <w:rsid w:val="00EC7359"/>
    <w:rsid w:val="00EE3054"/>
    <w:rsid w:val="00F00606"/>
    <w:rsid w:val="00F01256"/>
    <w:rsid w:val="00F62A1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367AA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  <w:style w:type="paragraph" w:styleId="ListParagraph">
    <w:name w:val="List Paragraph"/>
    <w:basedOn w:val="Normal"/>
    <w:uiPriority w:val="34"/>
    <w:semiHidden/>
    <w:qFormat/>
    <w:rsid w:val="00012F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&amp;ehk=Fc1vnERhbY6973HYSUJZ9w&amp;r=0&amp;pid=OfficeInsert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4252\AppData\Roaming\Microsoft\Templates\Volunte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8C86CD4BC244AC488C66F6B961F32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138EE1-D576-4167-82AB-8E5D7AEF53E9}"/>
      </w:docPartPr>
      <w:docPartBody>
        <w:p w:rsidR="00A76EAE" w:rsidRDefault="003F6FA3">
          <w:pPr>
            <w:pStyle w:val="E8C86CD4BC244AC488C66F6B961F3241"/>
          </w:pPr>
          <w:r w:rsidRPr="00346DE2">
            <w:t>First Name</w:t>
          </w:r>
        </w:p>
      </w:docPartBody>
    </w:docPart>
    <w:docPart>
      <w:docPartPr>
        <w:name w:val="1B39E32571E44E3784E515C1855553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9A98AA-5A18-4775-BCCC-90D33AA890B6}"/>
      </w:docPartPr>
      <w:docPartBody>
        <w:p w:rsidR="00A76EAE" w:rsidRDefault="003F6FA3">
          <w:pPr>
            <w:pStyle w:val="1B39E32571E44E3784E515C185555343"/>
          </w:pPr>
          <w:r w:rsidRPr="00346DE2">
            <w:t>Last Name</w:t>
          </w:r>
        </w:p>
      </w:docPartBody>
    </w:docPart>
    <w:docPart>
      <w:docPartPr>
        <w:name w:val="BA40732FD94E4497890792AAAEE625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994A7B-2C6D-45CB-80A5-7C6E622BC6A8}"/>
      </w:docPartPr>
      <w:docPartBody>
        <w:p w:rsidR="00A76EAE" w:rsidRDefault="003F6FA3">
          <w:pPr>
            <w:pStyle w:val="BA40732FD94E4497890792AAAEE6254B"/>
          </w:pPr>
          <w:r w:rsidRPr="00346DE2">
            <w:t>Address</w:t>
          </w:r>
        </w:p>
      </w:docPartBody>
    </w:docPart>
    <w:docPart>
      <w:docPartPr>
        <w:name w:val="8670DCEBC1834F6DA663E58F369931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133227-0F35-4813-8895-D1359A8D4A95}"/>
      </w:docPartPr>
      <w:docPartBody>
        <w:p w:rsidR="00A76EAE" w:rsidRDefault="003F6FA3">
          <w:pPr>
            <w:pStyle w:val="8670DCEBC1834F6DA663E58F369931F6"/>
          </w:pPr>
          <w:r w:rsidRPr="00346DE2">
            <w:t>City/State/Zip</w:t>
          </w:r>
        </w:p>
      </w:docPartBody>
    </w:docPart>
    <w:docPart>
      <w:docPartPr>
        <w:name w:val="FBB8F43B232F46529DB85FC78AFFC2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440CA2-D84C-47ED-AE58-F6AB6D05B08D}"/>
      </w:docPartPr>
      <w:docPartBody>
        <w:p w:rsidR="00A76EAE" w:rsidRDefault="003F6FA3">
          <w:pPr>
            <w:pStyle w:val="FBB8F43B232F46529DB85FC78AFFC2C5"/>
          </w:pPr>
          <w:r w:rsidRPr="00346DE2">
            <w:t>Home Phone</w:t>
          </w:r>
        </w:p>
      </w:docPartBody>
    </w:docPart>
    <w:docPart>
      <w:docPartPr>
        <w:name w:val="ED6387D3D4F1459C91A3B1D447520B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7C5BAB-5C12-4106-BFED-011125C33344}"/>
      </w:docPartPr>
      <w:docPartBody>
        <w:p w:rsidR="00A76EAE" w:rsidRDefault="003F6FA3">
          <w:pPr>
            <w:pStyle w:val="ED6387D3D4F1459C91A3B1D447520B05"/>
          </w:pPr>
          <w:r w:rsidRPr="00346DE2">
            <w:t>Cell Phone</w:t>
          </w:r>
        </w:p>
      </w:docPartBody>
    </w:docPart>
    <w:docPart>
      <w:docPartPr>
        <w:name w:val="DA109DA063A54519814A9D055E03A1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97FDA5-9605-42E9-A6FB-3805BC84C7DA}"/>
      </w:docPartPr>
      <w:docPartBody>
        <w:p w:rsidR="00A76EAE" w:rsidRDefault="003F6FA3">
          <w:pPr>
            <w:pStyle w:val="DA109DA063A54519814A9D055E03A11C"/>
          </w:pPr>
          <w:r w:rsidRPr="00346DE2">
            <w:t>Email</w:t>
          </w:r>
        </w:p>
      </w:docPartBody>
    </w:docPart>
    <w:docPart>
      <w:docPartPr>
        <w:name w:val="3AE45EA1D2954F7B806B4ADD23A32F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FA574D-F790-4C6A-8329-8688ADDF551A}"/>
      </w:docPartPr>
      <w:docPartBody>
        <w:p w:rsidR="00A76EAE" w:rsidRDefault="003F6FA3">
          <w:pPr>
            <w:pStyle w:val="3AE45EA1D2954F7B806B4ADD23A32F64"/>
          </w:pPr>
          <w:r w:rsidRPr="00A700A8">
            <w:t>Other:</w:t>
          </w:r>
        </w:p>
      </w:docPartBody>
    </w:docPart>
    <w:docPart>
      <w:docPartPr>
        <w:name w:val="2FA18EA080844FBAB67B116670D5D6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BB952C-E040-468F-A024-BD80B6DF269B}"/>
      </w:docPartPr>
      <w:docPartBody>
        <w:p w:rsidR="00A76EAE" w:rsidRDefault="003F6FA3">
          <w:pPr>
            <w:pStyle w:val="2FA18EA080844FBAB67B116670D5D6C0"/>
          </w:pPr>
          <w:r w:rsidRPr="00A700A8">
            <w:t>Other: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FE8"/>
    <w:rsid w:val="003F6FA3"/>
    <w:rsid w:val="004E0FE8"/>
    <w:rsid w:val="00A76EAE"/>
    <w:rsid w:val="00F94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8C86CD4BC244AC488C66F6B961F3241">
    <w:name w:val="E8C86CD4BC244AC488C66F6B961F3241"/>
  </w:style>
  <w:style w:type="paragraph" w:customStyle="1" w:styleId="1B39E32571E44E3784E515C185555343">
    <w:name w:val="1B39E32571E44E3784E515C185555343"/>
  </w:style>
  <w:style w:type="paragraph" w:customStyle="1" w:styleId="BA40732FD94E4497890792AAAEE6254B">
    <w:name w:val="BA40732FD94E4497890792AAAEE6254B"/>
  </w:style>
  <w:style w:type="paragraph" w:customStyle="1" w:styleId="8670DCEBC1834F6DA663E58F369931F6">
    <w:name w:val="8670DCEBC1834F6DA663E58F369931F6"/>
  </w:style>
  <w:style w:type="paragraph" w:customStyle="1" w:styleId="FBB8F43B232F46529DB85FC78AFFC2C5">
    <w:name w:val="FBB8F43B232F46529DB85FC78AFFC2C5"/>
  </w:style>
  <w:style w:type="paragraph" w:customStyle="1" w:styleId="ED6387D3D4F1459C91A3B1D447520B05">
    <w:name w:val="ED6387D3D4F1459C91A3B1D447520B05"/>
  </w:style>
  <w:style w:type="paragraph" w:customStyle="1" w:styleId="DA109DA063A54519814A9D055E03A11C">
    <w:name w:val="DA109DA063A54519814A9D055E03A11C"/>
  </w:style>
  <w:style w:type="paragraph" w:customStyle="1" w:styleId="898D50AA5DA9494DB3C4DBBEEE4217AB">
    <w:name w:val="898D50AA5DA9494DB3C4DBBEEE4217AB"/>
  </w:style>
  <w:style w:type="paragraph" w:customStyle="1" w:styleId="46452942F1604843ABA07063883DC27F">
    <w:name w:val="46452942F1604843ABA07063883DC27F"/>
  </w:style>
  <w:style w:type="paragraph" w:customStyle="1" w:styleId="8EC67D83E53447EEBB7CE762CB80544D">
    <w:name w:val="8EC67D83E53447EEBB7CE762CB80544D"/>
  </w:style>
  <w:style w:type="paragraph" w:customStyle="1" w:styleId="3AE45EA1D2954F7B806B4ADD23A32F64">
    <w:name w:val="3AE45EA1D2954F7B806B4ADD23A32F64"/>
  </w:style>
  <w:style w:type="paragraph" w:customStyle="1" w:styleId="2FA18EA080844FBAB67B116670D5D6C0">
    <w:name w:val="2FA18EA080844FBAB67B116670D5D6C0"/>
  </w:style>
  <w:style w:type="paragraph" w:customStyle="1" w:styleId="879EEC4DD1214199AEE72F3F14DEF3FA">
    <w:name w:val="879EEC4DD1214199AEE72F3F14DEF3FA"/>
  </w:style>
  <w:style w:type="paragraph" w:customStyle="1" w:styleId="27051EE7BB484F77932E1E2BF1BF3FD1">
    <w:name w:val="27051EE7BB484F77932E1E2BF1BF3FD1"/>
  </w:style>
  <w:style w:type="paragraph" w:customStyle="1" w:styleId="3E6789CA8A6F428B912E556FDC6D1843">
    <w:name w:val="3E6789CA8A6F428B912E556FDC6D1843"/>
    <w:rsid w:val="004E0FE8"/>
  </w:style>
  <w:style w:type="paragraph" w:customStyle="1" w:styleId="B7F696350CB0427BBDB8501FF44A9ECC">
    <w:name w:val="B7F696350CB0427BBDB8501FF44A9ECC"/>
    <w:rsid w:val="004E0FE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form</Template>
  <TotalTime>0</TotalTime>
  <Pages>2</Pages>
  <Words>151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2021-06-09T15:01:00Z</dcterms:created>
  <dcterms:modified xsi:type="dcterms:W3CDTF">2021-06-11T00:51:00Z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